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7C39273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7C7CF2">
        <w:rPr>
          <w:kern w:val="3"/>
          <w:lang w:val="en-US" w:eastAsia="ar-SA"/>
        </w:rPr>
        <w:t>20.06.2025.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E69C7AB" w:rsidR="00EC05A7" w:rsidRPr="007C7CF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7C7CF2">
        <w:rPr>
          <w:b/>
          <w:bCs/>
          <w:kern w:val="3"/>
          <w:lang w:val="en-US" w:eastAsia="ar-SA"/>
        </w:rPr>
        <w:t xml:space="preserve"> </w:t>
      </w:r>
      <w:r w:rsidR="007C7CF2">
        <w:rPr>
          <w:b/>
          <w:bCs/>
          <w:kern w:val="3"/>
          <w:lang w:val="sr-Cyrl-RS" w:eastAsia="ar-SA"/>
        </w:rPr>
        <w:t>Сепаратор уља и филтери</w:t>
      </w:r>
    </w:p>
    <w:p w14:paraId="15D2804B" w14:textId="14D6095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7F5F5C5" w:rsidR="00EC05A7" w:rsidRPr="007C7CF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7C7CF2">
        <w:rPr>
          <w:kern w:val="3"/>
          <w:lang w:val="sr-Cyrl-RS" w:eastAsia="ar-SA"/>
        </w:rPr>
        <w:t xml:space="preserve"> До 150.000,00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C00014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7C7CF2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6. Гарантни период: минимум ___ месеци  од испоруке добара или извршења услуге.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DF806F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7C7CF2">
        <w:rPr>
          <w:kern w:val="3"/>
          <w:lang w:val="sr-Cyrl-RS" w:eastAsia="ar-SA"/>
        </w:rPr>
        <w:t xml:space="preserve"> 26.06.2025.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731E583" w:rsidR="005C2B67" w:rsidRDefault="007C7CF2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2BB8142F" w14:textId="755E226E" w:rsidR="007C7CF2" w:rsidRPr="007C7CF2" w:rsidRDefault="007C7CF2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7C7CF2" w:rsidRPr="007C7CF2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797DB" w14:textId="77777777" w:rsidR="00D50232" w:rsidRDefault="00D50232">
      <w:r>
        <w:separator/>
      </w:r>
    </w:p>
  </w:endnote>
  <w:endnote w:type="continuationSeparator" w:id="0">
    <w:p w14:paraId="75FA7080" w14:textId="77777777" w:rsidR="00D50232" w:rsidRDefault="00D5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75465" w14:textId="77777777" w:rsidR="00D50232" w:rsidRDefault="00D50232">
      <w:r>
        <w:separator/>
      </w:r>
    </w:p>
  </w:footnote>
  <w:footnote w:type="continuationSeparator" w:id="0">
    <w:p w14:paraId="60E08BE4" w14:textId="77777777" w:rsidR="00D50232" w:rsidRDefault="00D50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907555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636AD1"/>
    <w:rsid w:val="00707CE2"/>
    <w:rsid w:val="007260CD"/>
    <w:rsid w:val="007C7CF2"/>
    <w:rsid w:val="00824215"/>
    <w:rsid w:val="008432DD"/>
    <w:rsid w:val="00864A03"/>
    <w:rsid w:val="008F1A79"/>
    <w:rsid w:val="00942F87"/>
    <w:rsid w:val="00955644"/>
    <w:rsid w:val="00A3396B"/>
    <w:rsid w:val="00C869B3"/>
    <w:rsid w:val="00D409D4"/>
    <w:rsid w:val="00D50232"/>
    <w:rsid w:val="00DE678A"/>
    <w:rsid w:val="00E45924"/>
    <w:rsid w:val="00E8787C"/>
    <w:rsid w:val="00E97BE4"/>
    <w:rsid w:val="00EC05A7"/>
    <w:rsid w:val="00EC7BBA"/>
    <w:rsid w:val="00E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2025-06-20T04:53:00Z</dcterms:modified>
</cp:coreProperties>
</file>